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05B8D" w14:textId="77777777" w:rsidR="008C6E5A" w:rsidRDefault="008C6E5A" w:rsidP="008C6E5A">
      <w:pPr>
        <w:pStyle w:val="ad"/>
      </w:pPr>
      <w:r w:rsidRPr="00D9738D">
        <w:rPr>
          <w:rFonts w:eastAsia="BIZ UDゴシック"/>
          <w:b/>
        </w:rPr>
        <w:fldChar w:fldCharType="begin"/>
      </w:r>
      <w:r w:rsidRPr="00D9738D">
        <w:rPr>
          <w:rFonts w:eastAsia="BIZ UDゴシック"/>
          <w:b/>
        </w:rPr>
        <w:instrText xml:space="preserve"> eq \x(</w:instrText>
      </w:r>
      <w:r w:rsidRPr="00D9738D">
        <w:rPr>
          <w:rFonts w:ascii="ＭＳ ゴシック" w:eastAsia="ＭＳ ゴシック" w:hAnsi="ＭＳ ゴシック" w:hint="eastAsia"/>
          <w:b/>
          <w:sz w:val="24"/>
          <w:szCs w:val="24"/>
        </w:rPr>
        <w:instrText>１</w:instrText>
      </w:r>
      <w:r w:rsidRPr="00D9738D">
        <w:rPr>
          <w:rFonts w:eastAsia="BIZ UDゴシック"/>
          <w:b/>
        </w:rPr>
        <w:instrText>)</w:instrText>
      </w:r>
      <w:r w:rsidRPr="00D9738D">
        <w:rPr>
          <w:rFonts w:eastAsia="BIZ UDゴシック"/>
          <w:b/>
        </w:rPr>
        <w:fldChar w:fldCharType="end"/>
      </w:r>
      <w:r w:rsidRPr="00AF5F77">
        <w:rPr>
          <w:rFonts w:hint="eastAsia"/>
        </w:rPr>
        <w:t xml:space="preserve">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876"/>
        <w:gridCol w:w="7007"/>
        <w:gridCol w:w="876"/>
      </w:tblGrid>
      <w:tr w:rsidR="008C6E5A" w:rsidRPr="0076237E" w14:paraId="4D106155" w14:textId="77777777" w:rsidTr="00E361BB">
        <w:tc>
          <w:tcPr>
            <w:tcW w:w="875" w:type="dxa"/>
            <w:shd w:val="clear" w:color="auto" w:fill="F2F2F2" w:themeFill="background1" w:themeFillShade="F2"/>
          </w:tcPr>
          <w:p w14:paraId="7AD525A2" w14:textId="77777777" w:rsidR="008C6E5A" w:rsidRPr="00ED533C" w:rsidRDefault="008C6E5A" w:rsidP="0073193B">
            <w:pPr>
              <w:pStyle w:val="af"/>
              <w:jc w:val="center"/>
            </w:pPr>
            <w:r>
              <w:rPr>
                <w:rFonts w:hint="eastAsia"/>
              </w:rPr>
              <w:t>大問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5E11A9E4" w14:textId="77777777" w:rsidR="008C6E5A" w:rsidRPr="00ED533C" w:rsidRDefault="008C6E5A" w:rsidP="0073193B">
            <w:pPr>
              <w:pStyle w:val="af"/>
              <w:jc w:val="center"/>
            </w:pPr>
            <w:r>
              <w:rPr>
                <w:rFonts w:hint="eastAsia"/>
              </w:rPr>
              <w:t>小問</w:t>
            </w:r>
          </w:p>
        </w:tc>
        <w:tc>
          <w:tcPr>
            <w:tcW w:w="7007" w:type="dxa"/>
            <w:shd w:val="clear" w:color="auto" w:fill="F2F2F2" w:themeFill="background1" w:themeFillShade="F2"/>
          </w:tcPr>
          <w:p w14:paraId="66AF7B59" w14:textId="77777777" w:rsidR="008C6E5A" w:rsidRPr="00ED533C" w:rsidRDefault="008C6E5A" w:rsidP="0073193B">
            <w:pPr>
              <w:pStyle w:val="af"/>
              <w:jc w:val="center"/>
            </w:pPr>
            <w:r>
              <w:rPr>
                <w:rFonts w:hint="eastAsia"/>
              </w:rPr>
              <w:t>解　　答　　例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751BF845" w14:textId="77777777" w:rsidR="008C6E5A" w:rsidRPr="00ED533C" w:rsidRDefault="008C6E5A" w:rsidP="0073193B">
            <w:pPr>
              <w:pStyle w:val="af"/>
              <w:jc w:val="center"/>
            </w:pPr>
            <w:r>
              <w:rPr>
                <w:rFonts w:hint="eastAsia"/>
              </w:rPr>
              <w:t>配点</w:t>
            </w:r>
          </w:p>
        </w:tc>
      </w:tr>
      <w:tr w:rsidR="00E361BB" w:rsidRPr="0076237E" w14:paraId="5983DEA7" w14:textId="77777777" w:rsidTr="00E361BB">
        <w:tc>
          <w:tcPr>
            <w:tcW w:w="875" w:type="dxa"/>
            <w:vMerge w:val="restart"/>
            <w:shd w:val="clear" w:color="auto" w:fill="auto"/>
            <w:vAlign w:val="center"/>
          </w:tcPr>
          <w:p w14:paraId="0872D3DF" w14:textId="77777777" w:rsidR="00E361BB" w:rsidRPr="00ED533C" w:rsidRDefault="00E361BB" w:rsidP="00E361BB">
            <w:pPr>
              <w:pStyle w:val="af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836CB42" w14:textId="77777777" w:rsidR="00E361BB" w:rsidRPr="00ED533C" w:rsidRDefault="00E361BB" w:rsidP="00E361BB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1)</w:t>
            </w:r>
          </w:p>
        </w:tc>
        <w:tc>
          <w:tcPr>
            <w:tcW w:w="7007" w:type="dxa"/>
            <w:shd w:val="clear" w:color="auto" w:fill="auto"/>
          </w:tcPr>
          <w:p w14:paraId="29207420" w14:textId="77777777" w:rsidR="00E361BB" w:rsidRPr="00ED533C" w:rsidRDefault="00E361BB" w:rsidP="0073193B">
            <w:pPr>
              <w:pStyle w:val="af"/>
            </w:pPr>
            <w:r>
              <w:rPr>
                <w:rFonts w:hint="eastAsia"/>
              </w:rPr>
              <w:t>あ…水の管理、い…３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D13BE99" w14:textId="77777777" w:rsidR="00E361BB" w:rsidRPr="00ED533C" w:rsidRDefault="00E361BB" w:rsidP="00E361BB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  <w:tr w:rsidR="00E361BB" w:rsidRPr="0076237E" w14:paraId="51448AD9" w14:textId="77777777" w:rsidTr="00E361BB">
        <w:tc>
          <w:tcPr>
            <w:tcW w:w="875" w:type="dxa"/>
            <w:vMerge/>
            <w:shd w:val="clear" w:color="auto" w:fill="auto"/>
            <w:vAlign w:val="center"/>
          </w:tcPr>
          <w:p w14:paraId="33019C2A" w14:textId="77777777" w:rsidR="00E361BB" w:rsidRPr="00ED533C" w:rsidRDefault="00E361BB" w:rsidP="00E361BB">
            <w:pPr>
              <w:pStyle w:val="af"/>
              <w:jc w:val="center"/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5FD0B586" w14:textId="77777777" w:rsidR="00E361BB" w:rsidRPr="00ED533C" w:rsidRDefault="00E361BB" w:rsidP="00E361BB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2)</w:t>
            </w:r>
          </w:p>
        </w:tc>
        <w:tc>
          <w:tcPr>
            <w:tcW w:w="7007" w:type="dxa"/>
            <w:shd w:val="clear" w:color="auto" w:fill="auto"/>
          </w:tcPr>
          <w:p w14:paraId="64D0AD58" w14:textId="77777777" w:rsidR="00E361BB" w:rsidRDefault="00E361BB" w:rsidP="00E361BB">
            <w:pPr>
              <w:pStyle w:val="af"/>
            </w:pPr>
            <w:r>
              <w:rPr>
                <w:rFonts w:hint="eastAsia"/>
              </w:rPr>
              <w:t>図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…</w:t>
            </w:r>
          </w:p>
          <w:p w14:paraId="3496F6BD" w14:textId="77777777" w:rsidR="00E361BB" w:rsidRDefault="00E361BB" w:rsidP="00E361BB">
            <w:pPr>
              <w:pStyle w:val="af"/>
            </w:pPr>
            <w:r>
              <w:rPr>
                <w:rFonts w:hint="eastAsia"/>
              </w:rPr>
              <w:t xml:space="preserve">　</w:t>
            </w:r>
            <w:r w:rsidRPr="00E361BB">
              <w:rPr>
                <w:rFonts w:hint="eastAsia"/>
              </w:rPr>
              <w:t>水の管理でわざわざ現地まで見に行く手間がなくなり、はなれていても給水やはい水ができるので、負担が小さくなる。</w:t>
            </w:r>
          </w:p>
          <w:p w14:paraId="1E848E79" w14:textId="77777777" w:rsidR="00E361BB" w:rsidRDefault="00E361BB" w:rsidP="0073193B">
            <w:pPr>
              <w:pStyle w:val="af"/>
            </w:pPr>
            <w:r>
              <w:rPr>
                <w:rFonts w:hint="eastAsia"/>
              </w:rPr>
              <w:t>図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…</w:t>
            </w:r>
          </w:p>
          <w:p w14:paraId="5E5A7B51" w14:textId="77777777" w:rsidR="00E361BB" w:rsidRPr="00ED533C" w:rsidRDefault="00E361BB" w:rsidP="0073193B">
            <w:pPr>
              <w:pStyle w:val="af"/>
            </w:pPr>
            <w:r>
              <w:rPr>
                <w:rFonts w:hint="eastAsia"/>
              </w:rPr>
              <w:t xml:space="preserve">　</w:t>
            </w:r>
            <w:r w:rsidRPr="00E361BB">
              <w:rPr>
                <w:rFonts w:hint="eastAsia"/>
              </w:rPr>
              <w:t>害虫のく除や除草において、手作業で散布したり、散布する量を自分で管理したりする必要がなくなり、負担が小さくなる。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039B794" w14:textId="77777777" w:rsidR="00E361BB" w:rsidRPr="00ED533C" w:rsidRDefault="00E361BB" w:rsidP="00E361BB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</w:tbl>
    <w:p w14:paraId="4D8F77C1" w14:textId="77777777" w:rsidR="00223EEF" w:rsidRDefault="00223EEF" w:rsidP="00223EEF">
      <w:pPr>
        <w:pStyle w:val="ad"/>
      </w:pPr>
      <w:r w:rsidRPr="00D9738D">
        <w:rPr>
          <w:rFonts w:eastAsia="BIZ UDゴシック"/>
          <w:b/>
        </w:rPr>
        <w:fldChar w:fldCharType="begin"/>
      </w:r>
      <w:r w:rsidRPr="00D9738D">
        <w:rPr>
          <w:rFonts w:eastAsia="BIZ UDゴシック"/>
          <w:b/>
        </w:rPr>
        <w:instrText xml:space="preserve"> eq \x(</w:instrTex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instrText>２</w:instrText>
      </w:r>
      <w:r w:rsidRPr="00D9738D">
        <w:rPr>
          <w:rFonts w:eastAsia="BIZ UDゴシック"/>
          <w:b/>
        </w:rPr>
        <w:instrText>)</w:instrText>
      </w:r>
      <w:r w:rsidRPr="00D9738D">
        <w:rPr>
          <w:rFonts w:eastAsia="BIZ UDゴシック"/>
          <w:b/>
        </w:rPr>
        <w:fldChar w:fldCharType="end"/>
      </w:r>
      <w:r w:rsidRPr="00AF5F77">
        <w:rPr>
          <w:rFonts w:hint="eastAsia"/>
        </w:rPr>
        <w:t xml:space="preserve">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876"/>
        <w:gridCol w:w="7007"/>
        <w:gridCol w:w="876"/>
      </w:tblGrid>
      <w:tr w:rsidR="00223EEF" w:rsidRPr="0076237E" w14:paraId="07134A60" w14:textId="77777777" w:rsidTr="0022767A">
        <w:tc>
          <w:tcPr>
            <w:tcW w:w="875" w:type="dxa"/>
            <w:shd w:val="clear" w:color="auto" w:fill="F2F2F2" w:themeFill="background1" w:themeFillShade="F2"/>
          </w:tcPr>
          <w:p w14:paraId="13F2078D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大問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471856EF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小問</w:t>
            </w:r>
          </w:p>
        </w:tc>
        <w:tc>
          <w:tcPr>
            <w:tcW w:w="7007" w:type="dxa"/>
            <w:shd w:val="clear" w:color="auto" w:fill="F2F2F2" w:themeFill="background1" w:themeFillShade="F2"/>
          </w:tcPr>
          <w:p w14:paraId="0BCBD6D5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解　　答　　例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25FD7236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配点</w:t>
            </w:r>
          </w:p>
        </w:tc>
      </w:tr>
      <w:tr w:rsidR="00223EEF" w:rsidRPr="0076237E" w14:paraId="04E3F5A8" w14:textId="77777777" w:rsidTr="0022767A">
        <w:tc>
          <w:tcPr>
            <w:tcW w:w="875" w:type="dxa"/>
            <w:vMerge w:val="restart"/>
            <w:shd w:val="clear" w:color="auto" w:fill="auto"/>
            <w:vAlign w:val="center"/>
          </w:tcPr>
          <w:p w14:paraId="0A1906AA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D216DAA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1)</w:t>
            </w:r>
          </w:p>
        </w:tc>
        <w:tc>
          <w:tcPr>
            <w:tcW w:w="7007" w:type="dxa"/>
            <w:shd w:val="clear" w:color="auto" w:fill="auto"/>
          </w:tcPr>
          <w:p w14:paraId="0678FEA9" w14:textId="77777777" w:rsidR="00223EEF" w:rsidRPr="00ED533C" w:rsidRDefault="00223EEF" w:rsidP="0022767A">
            <w:pPr>
              <w:pStyle w:val="af"/>
            </w:pPr>
            <w:r>
              <w:rPr>
                <w:rFonts w:hint="eastAsia"/>
              </w:rPr>
              <w:t>ウ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ACE3C16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  <w:tr w:rsidR="00223EEF" w:rsidRPr="0076237E" w14:paraId="3762462A" w14:textId="77777777" w:rsidTr="0022767A">
        <w:tc>
          <w:tcPr>
            <w:tcW w:w="875" w:type="dxa"/>
            <w:vMerge/>
            <w:shd w:val="clear" w:color="auto" w:fill="auto"/>
            <w:vAlign w:val="center"/>
          </w:tcPr>
          <w:p w14:paraId="3853E39B" w14:textId="77777777" w:rsidR="00223EEF" w:rsidRPr="00ED533C" w:rsidRDefault="00223EEF" w:rsidP="0022767A">
            <w:pPr>
              <w:pStyle w:val="af"/>
              <w:jc w:val="center"/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054F8648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2)</w:t>
            </w:r>
          </w:p>
        </w:tc>
        <w:tc>
          <w:tcPr>
            <w:tcW w:w="7007" w:type="dxa"/>
            <w:shd w:val="clear" w:color="auto" w:fill="auto"/>
          </w:tcPr>
          <w:p w14:paraId="56DF2AE2" w14:textId="77777777" w:rsidR="00223EEF" w:rsidRPr="00ED533C" w:rsidRDefault="00223EEF" w:rsidP="0022767A">
            <w:pPr>
              <w:pStyle w:val="af"/>
            </w:pPr>
            <w:r w:rsidRPr="00DC3361">
              <w:rPr>
                <w:rFonts w:hint="eastAsia"/>
              </w:rPr>
              <w:t>古墳がつくられていたころには奈良県や大阪府に、大きな権力をもった王がたくさんいたと考えられるため。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A7CF8D1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</w:tbl>
    <w:p w14:paraId="502A83BC" w14:textId="77777777" w:rsidR="00223EEF" w:rsidRDefault="00223EEF" w:rsidP="00223EEF">
      <w:pPr>
        <w:pStyle w:val="ac"/>
      </w:pPr>
    </w:p>
    <w:p w14:paraId="0A0CB245" w14:textId="77777777" w:rsidR="00223EEF" w:rsidRDefault="00223EEF" w:rsidP="00223EEF">
      <w:pPr>
        <w:pStyle w:val="ad"/>
      </w:pPr>
      <w:r w:rsidRPr="00D9738D">
        <w:rPr>
          <w:rFonts w:eastAsia="BIZ UDゴシック"/>
          <w:b/>
        </w:rPr>
        <w:fldChar w:fldCharType="begin"/>
      </w:r>
      <w:r w:rsidRPr="00D9738D">
        <w:rPr>
          <w:rFonts w:eastAsia="BIZ UDゴシック"/>
          <w:b/>
        </w:rPr>
        <w:instrText xml:space="preserve"> eq \x(</w:instrTex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instrText>３</w:instrText>
      </w:r>
      <w:r w:rsidRPr="00D9738D">
        <w:rPr>
          <w:rFonts w:eastAsia="BIZ UDゴシック"/>
          <w:b/>
        </w:rPr>
        <w:instrText>)</w:instrText>
      </w:r>
      <w:r w:rsidRPr="00D9738D">
        <w:rPr>
          <w:rFonts w:eastAsia="BIZ UDゴシック"/>
          <w:b/>
        </w:rPr>
        <w:fldChar w:fldCharType="end"/>
      </w:r>
      <w:r w:rsidRPr="00AF5F77">
        <w:rPr>
          <w:rFonts w:hint="eastAsia"/>
        </w:rPr>
        <w:t xml:space="preserve">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876"/>
        <w:gridCol w:w="7007"/>
        <w:gridCol w:w="876"/>
      </w:tblGrid>
      <w:tr w:rsidR="00223EEF" w:rsidRPr="0076237E" w14:paraId="5FE495C3" w14:textId="77777777" w:rsidTr="0022767A">
        <w:tc>
          <w:tcPr>
            <w:tcW w:w="875" w:type="dxa"/>
            <w:shd w:val="clear" w:color="auto" w:fill="F2F2F2" w:themeFill="background1" w:themeFillShade="F2"/>
          </w:tcPr>
          <w:p w14:paraId="241FB4EB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大問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6F6C6985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小問</w:t>
            </w:r>
          </w:p>
        </w:tc>
        <w:tc>
          <w:tcPr>
            <w:tcW w:w="7007" w:type="dxa"/>
            <w:shd w:val="clear" w:color="auto" w:fill="F2F2F2" w:themeFill="background1" w:themeFillShade="F2"/>
          </w:tcPr>
          <w:p w14:paraId="2D18FE77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解　　答　　例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32E6EB7B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配点</w:t>
            </w:r>
          </w:p>
        </w:tc>
      </w:tr>
      <w:tr w:rsidR="00223EEF" w:rsidRPr="0076237E" w14:paraId="6B7C631A" w14:textId="77777777" w:rsidTr="0022767A">
        <w:tc>
          <w:tcPr>
            <w:tcW w:w="875" w:type="dxa"/>
            <w:vMerge w:val="restart"/>
            <w:shd w:val="clear" w:color="auto" w:fill="auto"/>
            <w:vAlign w:val="center"/>
          </w:tcPr>
          <w:p w14:paraId="5F525000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3D3FAFF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1)</w:t>
            </w:r>
          </w:p>
        </w:tc>
        <w:tc>
          <w:tcPr>
            <w:tcW w:w="7007" w:type="dxa"/>
            <w:shd w:val="clear" w:color="auto" w:fill="auto"/>
          </w:tcPr>
          <w:p w14:paraId="2650F12A" w14:textId="77777777" w:rsidR="00223EEF" w:rsidRPr="00ED533C" w:rsidRDefault="00223EEF" w:rsidP="0022767A">
            <w:pPr>
              <w:pStyle w:val="af"/>
            </w:pPr>
            <w:r>
              <w:rPr>
                <w:rFonts w:hint="eastAsia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A409AB9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  <w:tr w:rsidR="00223EEF" w:rsidRPr="0076237E" w14:paraId="7FE4CFDE" w14:textId="77777777" w:rsidTr="0022767A">
        <w:tc>
          <w:tcPr>
            <w:tcW w:w="875" w:type="dxa"/>
            <w:vMerge/>
            <w:shd w:val="clear" w:color="auto" w:fill="auto"/>
            <w:vAlign w:val="center"/>
          </w:tcPr>
          <w:p w14:paraId="1DF2C99E" w14:textId="77777777" w:rsidR="00223EEF" w:rsidRPr="00ED533C" w:rsidRDefault="00223EEF" w:rsidP="0022767A">
            <w:pPr>
              <w:pStyle w:val="af"/>
              <w:jc w:val="center"/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062D7EE7" w14:textId="77777777" w:rsidR="00223EEF" w:rsidRPr="00ED533C" w:rsidRDefault="00223EEF" w:rsidP="0022767A">
            <w:pPr>
              <w:pStyle w:val="af"/>
              <w:jc w:val="center"/>
            </w:pPr>
            <w:r>
              <w:t>(2)</w:t>
            </w:r>
          </w:p>
        </w:tc>
        <w:tc>
          <w:tcPr>
            <w:tcW w:w="7007" w:type="dxa"/>
            <w:shd w:val="clear" w:color="auto" w:fill="auto"/>
          </w:tcPr>
          <w:p w14:paraId="1A6A28DB" w14:textId="77777777" w:rsidR="00223EEF" w:rsidRDefault="00223EEF" w:rsidP="0022767A">
            <w:pPr>
              <w:pStyle w:val="af"/>
            </w:pPr>
            <w:r>
              <w:rPr>
                <w:rFonts w:hint="eastAsia"/>
              </w:rPr>
              <w:t>かかる時間…</w:t>
            </w:r>
            <w:r>
              <w:rPr>
                <w:rFonts w:hint="eastAsia"/>
              </w:rPr>
              <w:t>3.0</w:t>
            </w:r>
            <w:r>
              <w:rPr>
                <w:rFonts w:hint="eastAsia"/>
              </w:rPr>
              <w:t>秒</w:t>
            </w:r>
          </w:p>
          <w:p w14:paraId="75AE113A" w14:textId="77777777" w:rsidR="00223EEF" w:rsidRDefault="00223EEF" w:rsidP="0022767A">
            <w:pPr>
              <w:pStyle w:val="af"/>
            </w:pPr>
            <w:r>
              <w:rPr>
                <w:rFonts w:hint="eastAsia"/>
              </w:rPr>
              <w:t>求め方…</w:t>
            </w:r>
          </w:p>
          <w:p w14:paraId="31D7DCB3" w14:textId="77777777" w:rsidR="00223EEF" w:rsidRPr="00ED533C" w:rsidRDefault="00223EEF" w:rsidP="0022767A">
            <w:pPr>
              <w:pStyle w:val="af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(</w:t>
            </w:r>
            <w:r>
              <w:t>1)</w:t>
            </w:r>
            <w:r>
              <w:rPr>
                <w:rFonts w:hint="eastAsia"/>
              </w:rPr>
              <w:t>より、</w:t>
            </w:r>
            <w:r w:rsidRPr="00815A51">
              <w:rPr>
                <w:rFonts w:hint="eastAsia"/>
              </w:rPr>
              <w:t>1</w:t>
            </w:r>
            <w:r w:rsidRPr="00815A51">
              <w:rPr>
                <w:rFonts w:hint="eastAsia"/>
              </w:rPr>
              <w:t>回目から球がはずまなくなるまでの間かくの和が</w:t>
            </w:r>
            <w:r w:rsidRPr="00815A51">
              <w:rPr>
                <w:rFonts w:hint="eastAsia"/>
              </w:rPr>
              <w:t>2</w:t>
            </w:r>
            <w:r w:rsidRPr="00815A51">
              <w:rPr>
                <w:rFonts w:hint="eastAsia"/>
              </w:rPr>
              <w:t>秒だとわかる。落下開始から</w:t>
            </w:r>
            <w:r w:rsidRPr="00815A51">
              <w:rPr>
                <w:rFonts w:hint="eastAsia"/>
              </w:rPr>
              <w:t>1</w:t>
            </w:r>
            <w:r w:rsidRPr="00815A51">
              <w:rPr>
                <w:rFonts w:hint="eastAsia"/>
              </w:rPr>
              <w:t>回目までは表より</w:t>
            </w:r>
            <w:r>
              <w:rPr>
                <w:rFonts w:hint="eastAsia"/>
              </w:rPr>
              <w:t>1.0</w:t>
            </w:r>
            <w:r w:rsidRPr="00815A51">
              <w:rPr>
                <w:rFonts w:hint="eastAsia"/>
              </w:rPr>
              <w:t>秒だから、かかる時間は</w:t>
            </w:r>
            <w:r>
              <w:br/>
            </w:r>
            <w:r w:rsidRPr="00815A51">
              <w:rPr>
                <w:rFonts w:hint="eastAsia"/>
              </w:rPr>
              <w:t>2</w:t>
            </w:r>
            <w:r w:rsidRPr="00815A51">
              <w:rPr>
                <w:rFonts w:hint="eastAsia"/>
              </w:rPr>
              <w:t>＋</w:t>
            </w:r>
            <w:r w:rsidRPr="00815A51">
              <w:rPr>
                <w:rFonts w:hint="eastAsia"/>
              </w:rPr>
              <w:t>1.0</w:t>
            </w:r>
            <w:r w:rsidRPr="00815A51">
              <w:rPr>
                <w:rFonts w:hint="eastAsia"/>
              </w:rPr>
              <w:t>＝</w:t>
            </w:r>
            <w:r w:rsidRPr="00815A51">
              <w:rPr>
                <w:rFonts w:hint="eastAsia"/>
              </w:rPr>
              <w:t>3.0</w:t>
            </w:r>
            <w:r w:rsidRPr="00815A51">
              <w:rPr>
                <w:rFonts w:hint="eastAsia"/>
              </w:rPr>
              <w:t>で、</w:t>
            </w:r>
            <w:r w:rsidRPr="00815A51">
              <w:rPr>
                <w:rFonts w:hint="eastAsia"/>
              </w:rPr>
              <w:t xml:space="preserve">3.0 </w:t>
            </w:r>
            <w:r w:rsidRPr="00815A51">
              <w:rPr>
                <w:rFonts w:hint="eastAsia"/>
              </w:rPr>
              <w:t>秒である。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13A97F8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</w:tbl>
    <w:p w14:paraId="0807827F" w14:textId="77777777" w:rsidR="00223EEF" w:rsidRDefault="00223EEF" w:rsidP="00223EEF">
      <w:pPr>
        <w:pStyle w:val="ac"/>
      </w:pPr>
    </w:p>
    <w:p w14:paraId="2325E594" w14:textId="77777777" w:rsidR="00223EEF" w:rsidRDefault="00223EEF" w:rsidP="00223EEF">
      <w:pPr>
        <w:pStyle w:val="ad"/>
      </w:pPr>
      <w:r w:rsidRPr="00D9738D">
        <w:rPr>
          <w:rFonts w:eastAsia="BIZ UDゴシック"/>
          <w:b/>
        </w:rPr>
        <w:fldChar w:fldCharType="begin"/>
      </w:r>
      <w:r w:rsidRPr="00D9738D">
        <w:rPr>
          <w:rFonts w:eastAsia="BIZ UDゴシック"/>
          <w:b/>
        </w:rPr>
        <w:instrText xml:space="preserve"> eq \x(</w:instrTex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instrText>４</w:instrText>
      </w:r>
      <w:r w:rsidRPr="00D9738D">
        <w:rPr>
          <w:rFonts w:eastAsia="BIZ UDゴシック"/>
          <w:b/>
        </w:rPr>
        <w:instrText>)</w:instrText>
      </w:r>
      <w:r w:rsidRPr="00D9738D">
        <w:rPr>
          <w:rFonts w:eastAsia="BIZ UDゴシック"/>
          <w:b/>
        </w:rPr>
        <w:fldChar w:fldCharType="end"/>
      </w:r>
      <w:r w:rsidRPr="00AF5F77">
        <w:rPr>
          <w:rFonts w:hint="eastAsia"/>
        </w:rPr>
        <w:t xml:space="preserve">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876"/>
        <w:gridCol w:w="7007"/>
        <w:gridCol w:w="876"/>
      </w:tblGrid>
      <w:tr w:rsidR="00223EEF" w:rsidRPr="0076237E" w14:paraId="7E601F43" w14:textId="77777777" w:rsidTr="0022767A">
        <w:tc>
          <w:tcPr>
            <w:tcW w:w="875" w:type="dxa"/>
            <w:shd w:val="clear" w:color="auto" w:fill="F2F2F2" w:themeFill="background1" w:themeFillShade="F2"/>
          </w:tcPr>
          <w:p w14:paraId="7FE53561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大問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173DC98B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小問</w:t>
            </w:r>
          </w:p>
        </w:tc>
        <w:tc>
          <w:tcPr>
            <w:tcW w:w="7007" w:type="dxa"/>
            <w:shd w:val="clear" w:color="auto" w:fill="F2F2F2" w:themeFill="background1" w:themeFillShade="F2"/>
          </w:tcPr>
          <w:p w14:paraId="3869A45A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解　　答　　例</w:t>
            </w:r>
          </w:p>
        </w:tc>
        <w:tc>
          <w:tcPr>
            <w:tcW w:w="876" w:type="dxa"/>
            <w:shd w:val="clear" w:color="auto" w:fill="F2F2F2" w:themeFill="background1" w:themeFillShade="F2"/>
          </w:tcPr>
          <w:p w14:paraId="47D2D5C7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配点</w:t>
            </w:r>
          </w:p>
        </w:tc>
      </w:tr>
      <w:tr w:rsidR="00223EEF" w:rsidRPr="0076237E" w14:paraId="65B454D6" w14:textId="77777777" w:rsidTr="0022767A">
        <w:tc>
          <w:tcPr>
            <w:tcW w:w="875" w:type="dxa"/>
            <w:vMerge w:val="restart"/>
            <w:shd w:val="clear" w:color="auto" w:fill="auto"/>
            <w:vAlign w:val="center"/>
          </w:tcPr>
          <w:p w14:paraId="489C43BA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DDF101C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1)</w:t>
            </w:r>
          </w:p>
        </w:tc>
        <w:tc>
          <w:tcPr>
            <w:tcW w:w="7007" w:type="dxa"/>
            <w:shd w:val="clear" w:color="auto" w:fill="auto"/>
          </w:tcPr>
          <w:p w14:paraId="6179DE55" w14:textId="77777777" w:rsidR="00223EEF" w:rsidRPr="00AB3B04" w:rsidRDefault="00223EEF" w:rsidP="0022767A">
            <w:pPr>
              <w:pStyle w:val="af"/>
            </w:pPr>
            <w:r w:rsidRPr="00AB3B04">
              <w:rPr>
                <mc:AlternateContent>
                  <mc:Choice Requires="w16se"/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B534CC1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  <w:tr w:rsidR="00223EEF" w:rsidRPr="0076237E" w14:paraId="073A1746" w14:textId="77777777" w:rsidTr="0022767A">
        <w:tc>
          <w:tcPr>
            <w:tcW w:w="875" w:type="dxa"/>
            <w:vMerge/>
            <w:shd w:val="clear" w:color="auto" w:fill="auto"/>
            <w:vAlign w:val="center"/>
          </w:tcPr>
          <w:p w14:paraId="522795F2" w14:textId="77777777" w:rsidR="00223EEF" w:rsidRPr="00ED533C" w:rsidRDefault="00223EEF" w:rsidP="0022767A">
            <w:pPr>
              <w:pStyle w:val="af"/>
              <w:jc w:val="center"/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53B03696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2)</w:t>
            </w:r>
          </w:p>
        </w:tc>
        <w:tc>
          <w:tcPr>
            <w:tcW w:w="7007" w:type="dxa"/>
            <w:shd w:val="clear" w:color="auto" w:fill="auto"/>
          </w:tcPr>
          <w:p w14:paraId="2A2AF1E2" w14:textId="77777777" w:rsidR="00223EEF" w:rsidRPr="00ED533C" w:rsidRDefault="00223EEF" w:rsidP="0022767A">
            <w:pPr>
              <w:pStyle w:val="af"/>
            </w:pPr>
            <w:r>
              <w:rPr>
                <w:rFonts w:hint="eastAsia"/>
              </w:rPr>
              <w:t>1</w:t>
            </w:r>
            <w:r>
              <w:t>05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C8E3954" w14:textId="77777777" w:rsidR="00223EEF" w:rsidRPr="00ED533C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  <w:tr w:rsidR="00223EEF" w:rsidRPr="0076237E" w14:paraId="15603BD8" w14:textId="77777777" w:rsidTr="0022767A">
        <w:tc>
          <w:tcPr>
            <w:tcW w:w="875" w:type="dxa"/>
            <w:vMerge/>
            <w:shd w:val="clear" w:color="auto" w:fill="auto"/>
            <w:vAlign w:val="center"/>
          </w:tcPr>
          <w:p w14:paraId="5A9B7E0B" w14:textId="77777777" w:rsidR="00223EEF" w:rsidRPr="00ED533C" w:rsidRDefault="00223EEF" w:rsidP="0022767A">
            <w:pPr>
              <w:pStyle w:val="af"/>
              <w:jc w:val="center"/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1A3F4CE2" w14:textId="77777777" w:rsidR="00223EEF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(</w:t>
            </w:r>
            <w:r>
              <w:t>3)</w:t>
            </w:r>
          </w:p>
        </w:tc>
        <w:tc>
          <w:tcPr>
            <w:tcW w:w="7007" w:type="dxa"/>
            <w:shd w:val="clear" w:color="auto" w:fill="auto"/>
          </w:tcPr>
          <w:p w14:paraId="09752843" w14:textId="77777777" w:rsidR="00223EEF" w:rsidRPr="00ED533C" w:rsidRDefault="00223EEF" w:rsidP="0022767A">
            <w:pPr>
              <w:pStyle w:val="af"/>
            </w:pPr>
            <w:r w:rsidRPr="00AB3B04">
              <w:rPr>
                <mc:AlternateContent>
                  <mc:Choice Requires="w16se"/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E96419E" w14:textId="77777777" w:rsidR="00223EEF" w:rsidRDefault="00223EEF" w:rsidP="0022767A">
            <w:pPr>
              <w:pStyle w:val="af"/>
              <w:jc w:val="center"/>
            </w:pPr>
            <w:r>
              <w:rPr>
                <w:rFonts w:hint="eastAsia"/>
              </w:rPr>
              <w:t>－</w:t>
            </w:r>
          </w:p>
        </w:tc>
      </w:tr>
    </w:tbl>
    <w:p w14:paraId="27E4813F" w14:textId="77777777" w:rsidR="008C6E5A" w:rsidRDefault="008C6E5A" w:rsidP="008C6E5A">
      <w:pPr>
        <w:pStyle w:val="ac"/>
      </w:pPr>
    </w:p>
    <w:sectPr w:rsidR="008C6E5A" w:rsidSect="00151987">
      <w:headerReference w:type="default" r:id="rId7"/>
      <w:footerReference w:type="default" r:id="rId8"/>
      <w:pgSz w:w="11907" w:h="16840" w:code="9"/>
      <w:pgMar w:top="1134" w:right="1134" w:bottom="1134" w:left="1134" w:header="567" w:footer="851" w:gutter="0"/>
      <w:cols w:space="720"/>
      <w:docGrid w:type="linesAndChars" w:linePitch="360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7B8CA" w14:textId="77777777" w:rsidR="007A02AA" w:rsidRDefault="007A02AA">
      <w:r>
        <w:separator/>
      </w:r>
    </w:p>
  </w:endnote>
  <w:endnote w:type="continuationSeparator" w:id="0">
    <w:p w14:paraId="49A5D223" w14:textId="77777777" w:rsidR="007A02AA" w:rsidRDefault="007A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6B422" w14:textId="3DF04881" w:rsidR="00B97DD8" w:rsidRDefault="00B97DD8" w:rsidP="00223EEF">
    <w:pPr>
      <w:pStyle w:val="a6"/>
      <w:tabs>
        <w:tab w:val="clear" w:pos="4252"/>
        <w:tab w:val="clear" w:pos="8504"/>
        <w:tab w:val="left" w:pos="4763"/>
      </w:tabs>
    </w:pPr>
    <w:r>
      <w:fldChar w:fldCharType="begin"/>
    </w:r>
    <w:r>
      <w:instrText xml:space="preserve"> filename </w:instrText>
    </w:r>
    <w:r w:rsidR="007B08AB">
      <w:fldChar w:fldCharType="separate"/>
    </w:r>
    <w:r w:rsidR="007B08AB">
      <w:rPr>
        <w:noProof/>
      </w:rPr>
      <w:t>T20999A010A.docx</w:t>
    </w:r>
    <w:r>
      <w:fldChar w:fldCharType="end"/>
    </w:r>
    <w:r>
      <w:tab/>
    </w:r>
    <w:r>
      <w:fldChar w:fldCharType="begin"/>
    </w:r>
    <w:r>
      <w:instrText xml:space="preserve"> page </w:instrText>
    </w:r>
    <w:r>
      <w:fldChar w:fldCharType="separate"/>
    </w:r>
    <w:r w:rsidR="00223EEF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 w:rsidR="00223EE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81C73" w14:textId="77777777" w:rsidR="007A02AA" w:rsidRDefault="007A02AA">
      <w:r>
        <w:separator/>
      </w:r>
    </w:p>
  </w:footnote>
  <w:footnote w:type="continuationSeparator" w:id="0">
    <w:p w14:paraId="03864FC0" w14:textId="77777777" w:rsidR="007A02AA" w:rsidRDefault="007A0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47DDE" w14:textId="7D7F7BB8" w:rsidR="00633C73" w:rsidRDefault="00633C73" w:rsidP="00223EEF">
    <w:pPr>
      <w:pStyle w:val="a4"/>
    </w:pPr>
    <w:r>
      <w:rPr>
        <w:rFonts w:hint="eastAsia"/>
      </w:rPr>
      <w:t>適性検査サンプル問題解答</w:t>
    </w:r>
  </w:p>
  <w:p w14:paraId="606D7C65" w14:textId="77777777" w:rsidR="00633C73" w:rsidRDefault="00633C7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630E992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52D88818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26E6C55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3830F7A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2E76B79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0B0A2C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92CCE16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2A25166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90EADAE"/>
    <w:lvl w:ilvl="0">
      <w:start w:val="1"/>
      <w:numFmt w:val="decimal"/>
      <w:lvlText w:val="%1."/>
      <w:lvlJc w:val="left"/>
      <w:pPr>
        <w:tabs>
          <w:tab w:val="num" w:pos="17489"/>
        </w:tabs>
        <w:ind w:left="17489" w:hanging="360"/>
      </w:pPr>
    </w:lvl>
  </w:abstractNum>
  <w:abstractNum w:abstractNumId="9" w15:restartNumberingAfterBreak="0">
    <w:nsid w:val="FFFFFF89"/>
    <w:multiLevelType w:val="singleLevel"/>
    <w:tmpl w:val="39827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0CA7D49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lvlText w:val="(%4)"/>
      <w:lvlJc w:val="left"/>
      <w:pPr>
        <w:ind w:left="1701" w:hanging="425"/>
      </w:pPr>
    </w:lvl>
    <w:lvl w:ilvl="4">
      <w:start w:val="1"/>
      <w:numFmt w:val="none"/>
      <w:suff w:val="nothing"/>
      <w:lvlText w:val=""/>
      <w:lvlJc w:val="left"/>
      <w:pPr>
        <w:ind w:left="2126" w:hanging="425"/>
      </w:pPr>
    </w:lvl>
    <w:lvl w:ilvl="5">
      <w:start w:val="1"/>
      <w:numFmt w:val="none"/>
      <w:suff w:val="nothing"/>
      <w:lvlText w:val=""/>
      <w:lvlJc w:val="left"/>
      <w:pPr>
        <w:ind w:left="2551" w:hanging="425"/>
      </w:pPr>
    </w:lvl>
    <w:lvl w:ilvl="6">
      <w:start w:val="1"/>
      <w:numFmt w:val="none"/>
      <w:suff w:val="nothing"/>
      <w:lvlText w:val=""/>
      <w:lvlJc w:val="left"/>
      <w:pPr>
        <w:ind w:left="2976" w:hanging="425"/>
      </w:pPr>
    </w:lvl>
    <w:lvl w:ilvl="7">
      <w:start w:val="1"/>
      <w:numFmt w:val="none"/>
      <w:suff w:val="nothing"/>
      <w:lvlText w:val=""/>
      <w:lvlJc w:val="left"/>
      <w:pPr>
        <w:ind w:left="3402" w:hanging="426"/>
      </w:pPr>
    </w:lvl>
    <w:lvl w:ilvl="8">
      <w:start w:val="1"/>
      <w:numFmt w:val="none"/>
      <w:suff w:val="nothing"/>
      <w:lvlText w:val=""/>
      <w:lvlJc w:val="right"/>
      <w:pPr>
        <w:ind w:left="3827" w:hanging="425"/>
      </w:pPr>
    </w:lvl>
  </w:abstractNum>
  <w:num w:numId="1" w16cid:durableId="671375008">
    <w:abstractNumId w:val="9"/>
  </w:num>
  <w:num w:numId="2" w16cid:durableId="989600308">
    <w:abstractNumId w:val="7"/>
  </w:num>
  <w:num w:numId="3" w16cid:durableId="1165586455">
    <w:abstractNumId w:val="6"/>
  </w:num>
  <w:num w:numId="4" w16cid:durableId="376199060">
    <w:abstractNumId w:val="5"/>
  </w:num>
  <w:num w:numId="5" w16cid:durableId="2086293634">
    <w:abstractNumId w:val="4"/>
  </w:num>
  <w:num w:numId="6" w16cid:durableId="666175124">
    <w:abstractNumId w:val="8"/>
  </w:num>
  <w:num w:numId="7" w16cid:durableId="1194343366">
    <w:abstractNumId w:val="3"/>
  </w:num>
  <w:num w:numId="8" w16cid:durableId="441723903">
    <w:abstractNumId w:val="2"/>
  </w:num>
  <w:num w:numId="9" w16cid:durableId="341901742">
    <w:abstractNumId w:val="1"/>
  </w:num>
  <w:num w:numId="10" w16cid:durableId="50350295">
    <w:abstractNumId w:val="0"/>
  </w:num>
  <w:num w:numId="11" w16cid:durableId="658121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851"/>
  <w:autoHyphenation/>
  <w:hyphenationZone w:val="1140"/>
  <w:doNotHyphenateCaps/>
  <w:drawingGridHorizontalSpacing w:val="100"/>
  <w:displayHorizontalDrawingGridEvery w:val="0"/>
  <w:displayVerticalDrawingGridEvery w:val="2"/>
  <w:characterSpacingControl w:val="compressPunctuation"/>
  <w:noLineBreaksAfter w:lang="ja-JP" w:val="$(&lt;[\{£¥‘“〈《「『【〔＄（［｛｢￡￥"/>
  <w:noLineBreaksBefore w:lang="ja-JP" w:val="!%),.:;&gt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BC4E76"/>
    <w:rsid w:val="00002590"/>
    <w:rsid w:val="000100AF"/>
    <w:rsid w:val="00012A64"/>
    <w:rsid w:val="000135C1"/>
    <w:rsid w:val="000337ED"/>
    <w:rsid w:val="000341E9"/>
    <w:rsid w:val="00044E12"/>
    <w:rsid w:val="00060048"/>
    <w:rsid w:val="00061279"/>
    <w:rsid w:val="00062B49"/>
    <w:rsid w:val="00063E9E"/>
    <w:rsid w:val="00067FE1"/>
    <w:rsid w:val="00070564"/>
    <w:rsid w:val="00081086"/>
    <w:rsid w:val="000822A2"/>
    <w:rsid w:val="00084E7F"/>
    <w:rsid w:val="000872B1"/>
    <w:rsid w:val="00093F1E"/>
    <w:rsid w:val="00097B50"/>
    <w:rsid w:val="000A34BD"/>
    <w:rsid w:val="000B131C"/>
    <w:rsid w:val="000B374C"/>
    <w:rsid w:val="000C7731"/>
    <w:rsid w:val="000D10AC"/>
    <w:rsid w:val="000D39B5"/>
    <w:rsid w:val="000D7124"/>
    <w:rsid w:val="000E12B4"/>
    <w:rsid w:val="000F038B"/>
    <w:rsid w:val="000F1512"/>
    <w:rsid w:val="000F2D17"/>
    <w:rsid w:val="0010510B"/>
    <w:rsid w:val="0011061E"/>
    <w:rsid w:val="00111C4C"/>
    <w:rsid w:val="0011261C"/>
    <w:rsid w:val="00120454"/>
    <w:rsid w:val="00124134"/>
    <w:rsid w:val="00131E7C"/>
    <w:rsid w:val="00132773"/>
    <w:rsid w:val="001338BC"/>
    <w:rsid w:val="001404D3"/>
    <w:rsid w:val="0014052F"/>
    <w:rsid w:val="00144161"/>
    <w:rsid w:val="0015092F"/>
    <w:rsid w:val="00150CC1"/>
    <w:rsid w:val="00151987"/>
    <w:rsid w:val="00153495"/>
    <w:rsid w:val="00156583"/>
    <w:rsid w:val="0017076F"/>
    <w:rsid w:val="00173F8A"/>
    <w:rsid w:val="00175FC3"/>
    <w:rsid w:val="00176E8C"/>
    <w:rsid w:val="001771DA"/>
    <w:rsid w:val="00184F4F"/>
    <w:rsid w:val="00185012"/>
    <w:rsid w:val="00191D11"/>
    <w:rsid w:val="00195F14"/>
    <w:rsid w:val="00196A6B"/>
    <w:rsid w:val="001A2083"/>
    <w:rsid w:val="001A3064"/>
    <w:rsid w:val="001A6486"/>
    <w:rsid w:val="001B246B"/>
    <w:rsid w:val="001B79B7"/>
    <w:rsid w:val="001C25EE"/>
    <w:rsid w:val="001E4AE0"/>
    <w:rsid w:val="001E6300"/>
    <w:rsid w:val="001F3FB8"/>
    <w:rsid w:val="001F78BA"/>
    <w:rsid w:val="00200706"/>
    <w:rsid w:val="002033C2"/>
    <w:rsid w:val="00223D0B"/>
    <w:rsid w:val="00223EEF"/>
    <w:rsid w:val="00236FA6"/>
    <w:rsid w:val="00242B14"/>
    <w:rsid w:val="00245D97"/>
    <w:rsid w:val="002461B9"/>
    <w:rsid w:val="00246D84"/>
    <w:rsid w:val="00250C0A"/>
    <w:rsid w:val="002552F2"/>
    <w:rsid w:val="00263680"/>
    <w:rsid w:val="00280841"/>
    <w:rsid w:val="00282EEF"/>
    <w:rsid w:val="00286568"/>
    <w:rsid w:val="00290887"/>
    <w:rsid w:val="002924BF"/>
    <w:rsid w:val="002959C8"/>
    <w:rsid w:val="002A183B"/>
    <w:rsid w:val="002A28FD"/>
    <w:rsid w:val="002A52C3"/>
    <w:rsid w:val="002A62ED"/>
    <w:rsid w:val="002A7742"/>
    <w:rsid w:val="002B168B"/>
    <w:rsid w:val="002B2152"/>
    <w:rsid w:val="002B58BD"/>
    <w:rsid w:val="002C2780"/>
    <w:rsid w:val="002C390D"/>
    <w:rsid w:val="002D124C"/>
    <w:rsid w:val="002E111B"/>
    <w:rsid w:val="002E15C4"/>
    <w:rsid w:val="002E4C49"/>
    <w:rsid w:val="002F0965"/>
    <w:rsid w:val="002F1A06"/>
    <w:rsid w:val="002F5E11"/>
    <w:rsid w:val="002F6471"/>
    <w:rsid w:val="002F783C"/>
    <w:rsid w:val="002F7A54"/>
    <w:rsid w:val="003019ED"/>
    <w:rsid w:val="00314195"/>
    <w:rsid w:val="003141E1"/>
    <w:rsid w:val="0032004C"/>
    <w:rsid w:val="00322842"/>
    <w:rsid w:val="00327CDA"/>
    <w:rsid w:val="0035033D"/>
    <w:rsid w:val="0035652E"/>
    <w:rsid w:val="00361006"/>
    <w:rsid w:val="00361C48"/>
    <w:rsid w:val="00364B3B"/>
    <w:rsid w:val="003664B9"/>
    <w:rsid w:val="003724B6"/>
    <w:rsid w:val="00373145"/>
    <w:rsid w:val="00376423"/>
    <w:rsid w:val="003817C6"/>
    <w:rsid w:val="00390C6B"/>
    <w:rsid w:val="003947B5"/>
    <w:rsid w:val="00396971"/>
    <w:rsid w:val="003A3DEA"/>
    <w:rsid w:val="003B17BA"/>
    <w:rsid w:val="003B27EE"/>
    <w:rsid w:val="003B43A9"/>
    <w:rsid w:val="003C36C4"/>
    <w:rsid w:val="003D12BE"/>
    <w:rsid w:val="003D15B7"/>
    <w:rsid w:val="003D4DC0"/>
    <w:rsid w:val="003E09F1"/>
    <w:rsid w:val="003E3F39"/>
    <w:rsid w:val="003E64B1"/>
    <w:rsid w:val="003F3BC3"/>
    <w:rsid w:val="003F7CCC"/>
    <w:rsid w:val="0040280A"/>
    <w:rsid w:val="00402FFB"/>
    <w:rsid w:val="00404C63"/>
    <w:rsid w:val="00415A11"/>
    <w:rsid w:val="004163A8"/>
    <w:rsid w:val="00420629"/>
    <w:rsid w:val="0042173A"/>
    <w:rsid w:val="00422EA6"/>
    <w:rsid w:val="004267E6"/>
    <w:rsid w:val="0042762D"/>
    <w:rsid w:val="00431732"/>
    <w:rsid w:val="00453DCC"/>
    <w:rsid w:val="00454EA3"/>
    <w:rsid w:val="00466870"/>
    <w:rsid w:val="00472050"/>
    <w:rsid w:val="0048312D"/>
    <w:rsid w:val="00486CF4"/>
    <w:rsid w:val="00487905"/>
    <w:rsid w:val="004943C0"/>
    <w:rsid w:val="00496ACE"/>
    <w:rsid w:val="00496FFA"/>
    <w:rsid w:val="00497BC3"/>
    <w:rsid w:val="004A0311"/>
    <w:rsid w:val="004B191C"/>
    <w:rsid w:val="004C4121"/>
    <w:rsid w:val="004C7071"/>
    <w:rsid w:val="004D7B2B"/>
    <w:rsid w:val="004E1DD8"/>
    <w:rsid w:val="004E2B63"/>
    <w:rsid w:val="004E2D5A"/>
    <w:rsid w:val="004F1D51"/>
    <w:rsid w:val="004F258D"/>
    <w:rsid w:val="004F2F8B"/>
    <w:rsid w:val="004F6DA8"/>
    <w:rsid w:val="0051122D"/>
    <w:rsid w:val="0051325D"/>
    <w:rsid w:val="00517539"/>
    <w:rsid w:val="005217BA"/>
    <w:rsid w:val="00524AB7"/>
    <w:rsid w:val="005254AD"/>
    <w:rsid w:val="00531B05"/>
    <w:rsid w:val="00536BB9"/>
    <w:rsid w:val="00543CB4"/>
    <w:rsid w:val="0054579C"/>
    <w:rsid w:val="0055002B"/>
    <w:rsid w:val="005730CE"/>
    <w:rsid w:val="00574A26"/>
    <w:rsid w:val="00576DBB"/>
    <w:rsid w:val="005824D3"/>
    <w:rsid w:val="00585F07"/>
    <w:rsid w:val="00597BF2"/>
    <w:rsid w:val="005A4566"/>
    <w:rsid w:val="005B23CB"/>
    <w:rsid w:val="005B2CA0"/>
    <w:rsid w:val="005B4764"/>
    <w:rsid w:val="005B5406"/>
    <w:rsid w:val="005B79DD"/>
    <w:rsid w:val="005C47DC"/>
    <w:rsid w:val="005D09EC"/>
    <w:rsid w:val="005E443B"/>
    <w:rsid w:val="005F03E8"/>
    <w:rsid w:val="005F39E4"/>
    <w:rsid w:val="00604DB2"/>
    <w:rsid w:val="00604EA3"/>
    <w:rsid w:val="006058A9"/>
    <w:rsid w:val="006174AC"/>
    <w:rsid w:val="00621084"/>
    <w:rsid w:val="00633C73"/>
    <w:rsid w:val="00635A3C"/>
    <w:rsid w:val="00641DB8"/>
    <w:rsid w:val="00642601"/>
    <w:rsid w:val="00644156"/>
    <w:rsid w:val="00661F7E"/>
    <w:rsid w:val="0067276A"/>
    <w:rsid w:val="00673218"/>
    <w:rsid w:val="00673A5D"/>
    <w:rsid w:val="00673FB5"/>
    <w:rsid w:val="00680123"/>
    <w:rsid w:val="006821DB"/>
    <w:rsid w:val="00682E11"/>
    <w:rsid w:val="006A302F"/>
    <w:rsid w:val="006A445F"/>
    <w:rsid w:val="006A7497"/>
    <w:rsid w:val="006B2063"/>
    <w:rsid w:val="006B42EE"/>
    <w:rsid w:val="006C24A8"/>
    <w:rsid w:val="006C2D43"/>
    <w:rsid w:val="006C3167"/>
    <w:rsid w:val="006C3805"/>
    <w:rsid w:val="006E7552"/>
    <w:rsid w:val="006F33F8"/>
    <w:rsid w:val="006F60B0"/>
    <w:rsid w:val="006F78DD"/>
    <w:rsid w:val="007104FB"/>
    <w:rsid w:val="00717D81"/>
    <w:rsid w:val="00723A1E"/>
    <w:rsid w:val="00723FAB"/>
    <w:rsid w:val="00726131"/>
    <w:rsid w:val="0073213E"/>
    <w:rsid w:val="00734B62"/>
    <w:rsid w:val="00736D55"/>
    <w:rsid w:val="007440A8"/>
    <w:rsid w:val="00746F15"/>
    <w:rsid w:val="0075034B"/>
    <w:rsid w:val="007639AE"/>
    <w:rsid w:val="00764859"/>
    <w:rsid w:val="00764B50"/>
    <w:rsid w:val="007723C1"/>
    <w:rsid w:val="007723C7"/>
    <w:rsid w:val="00772B28"/>
    <w:rsid w:val="00774000"/>
    <w:rsid w:val="007803F0"/>
    <w:rsid w:val="0078347C"/>
    <w:rsid w:val="007944B5"/>
    <w:rsid w:val="007A02AA"/>
    <w:rsid w:val="007A50B4"/>
    <w:rsid w:val="007B08AB"/>
    <w:rsid w:val="007B5FF7"/>
    <w:rsid w:val="007B7F8D"/>
    <w:rsid w:val="007C1033"/>
    <w:rsid w:val="007C3E72"/>
    <w:rsid w:val="007C7B32"/>
    <w:rsid w:val="007D0D0F"/>
    <w:rsid w:val="007D4660"/>
    <w:rsid w:val="007D79C9"/>
    <w:rsid w:val="007E1366"/>
    <w:rsid w:val="007E2C95"/>
    <w:rsid w:val="007E4401"/>
    <w:rsid w:val="007E4971"/>
    <w:rsid w:val="007E5F23"/>
    <w:rsid w:val="008021B4"/>
    <w:rsid w:val="0080248F"/>
    <w:rsid w:val="00803C27"/>
    <w:rsid w:val="00806558"/>
    <w:rsid w:val="00814188"/>
    <w:rsid w:val="0081604E"/>
    <w:rsid w:val="0082557A"/>
    <w:rsid w:val="00830D73"/>
    <w:rsid w:val="00835DAD"/>
    <w:rsid w:val="0084132F"/>
    <w:rsid w:val="00841BC1"/>
    <w:rsid w:val="00851901"/>
    <w:rsid w:val="00863743"/>
    <w:rsid w:val="00871A3B"/>
    <w:rsid w:val="00873D01"/>
    <w:rsid w:val="0088088D"/>
    <w:rsid w:val="00890ADF"/>
    <w:rsid w:val="00892A3E"/>
    <w:rsid w:val="008A1C4F"/>
    <w:rsid w:val="008A2CE5"/>
    <w:rsid w:val="008B3597"/>
    <w:rsid w:val="008B4B1A"/>
    <w:rsid w:val="008B70E2"/>
    <w:rsid w:val="008C36BE"/>
    <w:rsid w:val="008C56A3"/>
    <w:rsid w:val="008C5E96"/>
    <w:rsid w:val="008C6E5A"/>
    <w:rsid w:val="008D1AC7"/>
    <w:rsid w:val="008D4714"/>
    <w:rsid w:val="008D4DD4"/>
    <w:rsid w:val="008E3D95"/>
    <w:rsid w:val="008E6CF8"/>
    <w:rsid w:val="008E6FE3"/>
    <w:rsid w:val="008F137B"/>
    <w:rsid w:val="008F6B07"/>
    <w:rsid w:val="00912760"/>
    <w:rsid w:val="0091327D"/>
    <w:rsid w:val="00914769"/>
    <w:rsid w:val="00914F92"/>
    <w:rsid w:val="00917454"/>
    <w:rsid w:val="009178E2"/>
    <w:rsid w:val="00921516"/>
    <w:rsid w:val="0092383B"/>
    <w:rsid w:val="0092768D"/>
    <w:rsid w:val="0093075B"/>
    <w:rsid w:val="00931B66"/>
    <w:rsid w:val="009364EA"/>
    <w:rsid w:val="00950739"/>
    <w:rsid w:val="00956C87"/>
    <w:rsid w:val="00975627"/>
    <w:rsid w:val="0098617F"/>
    <w:rsid w:val="00997408"/>
    <w:rsid w:val="009A0C6E"/>
    <w:rsid w:val="009C2F67"/>
    <w:rsid w:val="009D31E8"/>
    <w:rsid w:val="009E2C23"/>
    <w:rsid w:val="009E53A0"/>
    <w:rsid w:val="009F31F7"/>
    <w:rsid w:val="009F4FFC"/>
    <w:rsid w:val="00A0284D"/>
    <w:rsid w:val="00A03627"/>
    <w:rsid w:val="00A04E4D"/>
    <w:rsid w:val="00A12596"/>
    <w:rsid w:val="00A1307C"/>
    <w:rsid w:val="00A131D7"/>
    <w:rsid w:val="00A2385E"/>
    <w:rsid w:val="00A30F1D"/>
    <w:rsid w:val="00A3619E"/>
    <w:rsid w:val="00A4323B"/>
    <w:rsid w:val="00A4335D"/>
    <w:rsid w:val="00A4627A"/>
    <w:rsid w:val="00A53BE7"/>
    <w:rsid w:val="00A550A8"/>
    <w:rsid w:val="00A60A6B"/>
    <w:rsid w:val="00A60FB1"/>
    <w:rsid w:val="00A62DE2"/>
    <w:rsid w:val="00A67537"/>
    <w:rsid w:val="00A729D4"/>
    <w:rsid w:val="00A73B7E"/>
    <w:rsid w:val="00A7604C"/>
    <w:rsid w:val="00A84535"/>
    <w:rsid w:val="00A853C2"/>
    <w:rsid w:val="00A85D88"/>
    <w:rsid w:val="00AC4297"/>
    <w:rsid w:val="00AC6464"/>
    <w:rsid w:val="00AD3F8C"/>
    <w:rsid w:val="00AD5ABB"/>
    <w:rsid w:val="00AE1D35"/>
    <w:rsid w:val="00AE5079"/>
    <w:rsid w:val="00AF152A"/>
    <w:rsid w:val="00AF1BB1"/>
    <w:rsid w:val="00AF295E"/>
    <w:rsid w:val="00AF3019"/>
    <w:rsid w:val="00B01F68"/>
    <w:rsid w:val="00B05DA2"/>
    <w:rsid w:val="00B103CB"/>
    <w:rsid w:val="00B118C6"/>
    <w:rsid w:val="00B11E7B"/>
    <w:rsid w:val="00B148CE"/>
    <w:rsid w:val="00B45E7D"/>
    <w:rsid w:val="00B51B8C"/>
    <w:rsid w:val="00B51EA9"/>
    <w:rsid w:val="00B52296"/>
    <w:rsid w:val="00B5302B"/>
    <w:rsid w:val="00B554DA"/>
    <w:rsid w:val="00B602D6"/>
    <w:rsid w:val="00B7059E"/>
    <w:rsid w:val="00B72659"/>
    <w:rsid w:val="00B74B4F"/>
    <w:rsid w:val="00B7597C"/>
    <w:rsid w:val="00B76307"/>
    <w:rsid w:val="00B9428A"/>
    <w:rsid w:val="00B946A9"/>
    <w:rsid w:val="00B95EEC"/>
    <w:rsid w:val="00B97DD8"/>
    <w:rsid w:val="00BA0CB2"/>
    <w:rsid w:val="00BA2078"/>
    <w:rsid w:val="00BA4DB4"/>
    <w:rsid w:val="00BB3370"/>
    <w:rsid w:val="00BB67CD"/>
    <w:rsid w:val="00BC3D9D"/>
    <w:rsid w:val="00BC4E76"/>
    <w:rsid w:val="00BD30E5"/>
    <w:rsid w:val="00BD379E"/>
    <w:rsid w:val="00BD5AF4"/>
    <w:rsid w:val="00BD7D05"/>
    <w:rsid w:val="00BE0CBA"/>
    <w:rsid w:val="00BF3A47"/>
    <w:rsid w:val="00BF3B28"/>
    <w:rsid w:val="00BF6469"/>
    <w:rsid w:val="00C05C9C"/>
    <w:rsid w:val="00C07326"/>
    <w:rsid w:val="00C1563E"/>
    <w:rsid w:val="00C15CF2"/>
    <w:rsid w:val="00C33AF7"/>
    <w:rsid w:val="00C37C07"/>
    <w:rsid w:val="00C4306E"/>
    <w:rsid w:val="00C50FC2"/>
    <w:rsid w:val="00C524BF"/>
    <w:rsid w:val="00C65C4D"/>
    <w:rsid w:val="00C66289"/>
    <w:rsid w:val="00C66670"/>
    <w:rsid w:val="00C80327"/>
    <w:rsid w:val="00C84421"/>
    <w:rsid w:val="00C9487A"/>
    <w:rsid w:val="00CA1A03"/>
    <w:rsid w:val="00CA20D7"/>
    <w:rsid w:val="00CB135A"/>
    <w:rsid w:val="00CB267A"/>
    <w:rsid w:val="00CC74D7"/>
    <w:rsid w:val="00CD1B1B"/>
    <w:rsid w:val="00CD2FCC"/>
    <w:rsid w:val="00CD5CAC"/>
    <w:rsid w:val="00CE41E9"/>
    <w:rsid w:val="00CF0A8E"/>
    <w:rsid w:val="00CF2663"/>
    <w:rsid w:val="00D10FF8"/>
    <w:rsid w:val="00D16F72"/>
    <w:rsid w:val="00D2259B"/>
    <w:rsid w:val="00D2469C"/>
    <w:rsid w:val="00D266CE"/>
    <w:rsid w:val="00D307E1"/>
    <w:rsid w:val="00D41746"/>
    <w:rsid w:val="00D41E45"/>
    <w:rsid w:val="00D50E73"/>
    <w:rsid w:val="00D63AC1"/>
    <w:rsid w:val="00D7132A"/>
    <w:rsid w:val="00D71F29"/>
    <w:rsid w:val="00D8798D"/>
    <w:rsid w:val="00D903A1"/>
    <w:rsid w:val="00D90E11"/>
    <w:rsid w:val="00DA0E59"/>
    <w:rsid w:val="00DB120E"/>
    <w:rsid w:val="00DB19C2"/>
    <w:rsid w:val="00DC1758"/>
    <w:rsid w:val="00DD4DDC"/>
    <w:rsid w:val="00DD54F7"/>
    <w:rsid w:val="00DE363B"/>
    <w:rsid w:val="00DF0066"/>
    <w:rsid w:val="00E06977"/>
    <w:rsid w:val="00E10FE0"/>
    <w:rsid w:val="00E12DD1"/>
    <w:rsid w:val="00E2595A"/>
    <w:rsid w:val="00E361BB"/>
    <w:rsid w:val="00E366FB"/>
    <w:rsid w:val="00E37F94"/>
    <w:rsid w:val="00E44206"/>
    <w:rsid w:val="00E51335"/>
    <w:rsid w:val="00E72DBB"/>
    <w:rsid w:val="00E75ED3"/>
    <w:rsid w:val="00E80602"/>
    <w:rsid w:val="00E81A35"/>
    <w:rsid w:val="00EA1ADF"/>
    <w:rsid w:val="00EA3575"/>
    <w:rsid w:val="00EA4CDA"/>
    <w:rsid w:val="00EA56C5"/>
    <w:rsid w:val="00EA5A50"/>
    <w:rsid w:val="00EB00D4"/>
    <w:rsid w:val="00EC2AA8"/>
    <w:rsid w:val="00EC3CAC"/>
    <w:rsid w:val="00ED2988"/>
    <w:rsid w:val="00ED5D8C"/>
    <w:rsid w:val="00EE7B4D"/>
    <w:rsid w:val="00EF170B"/>
    <w:rsid w:val="00EF2A6A"/>
    <w:rsid w:val="00EF3A61"/>
    <w:rsid w:val="00EF6431"/>
    <w:rsid w:val="00F02E07"/>
    <w:rsid w:val="00F12232"/>
    <w:rsid w:val="00F209B9"/>
    <w:rsid w:val="00F20CDC"/>
    <w:rsid w:val="00F26066"/>
    <w:rsid w:val="00F52E3E"/>
    <w:rsid w:val="00F64DFD"/>
    <w:rsid w:val="00F672FD"/>
    <w:rsid w:val="00F75C9C"/>
    <w:rsid w:val="00F866B8"/>
    <w:rsid w:val="00FA0C93"/>
    <w:rsid w:val="00FA1E67"/>
    <w:rsid w:val="00FA795A"/>
    <w:rsid w:val="00FB0C82"/>
    <w:rsid w:val="00FB1507"/>
    <w:rsid w:val="00FB1800"/>
    <w:rsid w:val="00FB1B8C"/>
    <w:rsid w:val="00FB6BCC"/>
    <w:rsid w:val="00FC641F"/>
    <w:rsid w:val="00FE7725"/>
    <w:rsid w:val="00FF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300C484"/>
  <w14:defaultImageDpi w14:val="330"/>
  <w15:chartTrackingRefBased/>
  <w15:docId w15:val="{B45347EB-1131-49B1-8FB5-B1F722D3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BIZ UD明朝 Medium" w:hAnsi="Century" w:cs="Times New Roman"/>
        <w:kern w:val="2"/>
        <w:szCs w:val="22"/>
        <w:lang w:val="en-US" w:eastAsia="ja-JP" w:bidi="ar-SA"/>
      </w:rPr>
    </w:rPrDefault>
    <w:pPrDefault>
      <w:pPr>
        <w:spacing w:line="3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footer" w:uiPriority="0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/>
    <w:lsdException w:name="HTML Bottom of Form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locked="1" w:uiPriority="0"/>
    <w:lsdException w:name="No List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uiPriority="0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DFD"/>
  </w:style>
  <w:style w:type="paragraph" w:styleId="1">
    <w:name w:val="heading 1"/>
    <w:basedOn w:val="a"/>
    <w:next w:val="a"/>
    <w:uiPriority w:val="99"/>
    <w:qFormat/>
    <w:locked/>
    <w:rsid w:val="001A6486"/>
    <w:pPr>
      <w:keepNext/>
      <w:numPr>
        <w:numId w:val="1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uiPriority w:val="99"/>
    <w:qFormat/>
    <w:locked/>
    <w:rsid w:val="001A6486"/>
    <w:pPr>
      <w:keepNext/>
      <w:numPr>
        <w:ilvl w:val="1"/>
        <w:numId w:val="1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uiPriority w:val="99"/>
    <w:qFormat/>
    <w:locked/>
    <w:rsid w:val="001A6486"/>
    <w:pPr>
      <w:keepNext/>
      <w:numPr>
        <w:ilvl w:val="2"/>
        <w:numId w:val="11"/>
      </w:numPr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A3619E"/>
    <w:rPr>
      <w:sz w:val="18"/>
      <w:szCs w:val="18"/>
    </w:rPr>
  </w:style>
  <w:style w:type="paragraph" w:customStyle="1" w:styleId="JC">
    <w:name w:val="JC標準"/>
    <w:basedOn w:val="a"/>
    <w:link w:val="JC0"/>
    <w:rsid w:val="0078347C"/>
    <w:pPr>
      <w:wordWrap w:val="0"/>
      <w:topLinePunct/>
      <w:adjustRightInd w:val="0"/>
      <w:textAlignment w:val="baseline"/>
    </w:pPr>
  </w:style>
  <w:style w:type="paragraph" w:styleId="a4">
    <w:name w:val="header"/>
    <w:basedOn w:val="JC"/>
    <w:link w:val="a5"/>
    <w:uiPriority w:val="99"/>
    <w:rsid w:val="001A6486"/>
    <w:pPr>
      <w:wordWrap/>
      <w:topLinePunct w:val="0"/>
      <w:spacing w:line="280" w:lineRule="atLeast"/>
    </w:pPr>
    <w:rPr>
      <w:rFonts w:ascii="ＭＳ 明朝"/>
      <w:sz w:val="16"/>
    </w:rPr>
  </w:style>
  <w:style w:type="paragraph" w:styleId="a6">
    <w:name w:val="footer"/>
    <w:basedOn w:val="JC"/>
    <w:rsid w:val="00151987"/>
    <w:pPr>
      <w:tabs>
        <w:tab w:val="center" w:pos="4252"/>
        <w:tab w:val="right" w:pos="8504"/>
      </w:tabs>
      <w:wordWrap/>
      <w:topLinePunct w:val="0"/>
    </w:pPr>
    <w:rPr>
      <w:rFonts w:ascii="ＭＳ 明朝"/>
      <w:sz w:val="16"/>
    </w:rPr>
  </w:style>
  <w:style w:type="paragraph" w:styleId="a7">
    <w:name w:val="annotation text"/>
    <w:basedOn w:val="a"/>
    <w:link w:val="a8"/>
    <w:rsid w:val="00A3619E"/>
    <w:pPr>
      <w:jc w:val="left"/>
    </w:pPr>
  </w:style>
  <w:style w:type="character" w:customStyle="1" w:styleId="a8">
    <w:name w:val="コメント文字列 (文字)"/>
    <w:link w:val="a7"/>
    <w:rsid w:val="00A3619E"/>
    <w:rPr>
      <w:rFonts w:eastAsia="ＭＳ 明朝"/>
      <w:kern w:val="2"/>
      <w:sz w:val="21"/>
    </w:rPr>
  </w:style>
  <w:style w:type="paragraph" w:customStyle="1" w:styleId="a9">
    <w:name w:val="選択肢"/>
    <w:basedOn w:val="JC"/>
    <w:rsid w:val="007C7B32"/>
    <w:pPr>
      <w:spacing w:line="420" w:lineRule="exact"/>
      <w:ind w:left="398" w:hanging="199"/>
    </w:pPr>
  </w:style>
  <w:style w:type="paragraph" w:customStyle="1" w:styleId="aa">
    <w:name w:val="箇条"/>
    <w:rsid w:val="007C7B32"/>
    <w:pPr>
      <w:spacing w:line="420" w:lineRule="exact"/>
      <w:ind w:left="199" w:hanging="199"/>
    </w:pPr>
  </w:style>
  <w:style w:type="paragraph" w:customStyle="1" w:styleId="ab">
    <w:name w:val="会話"/>
    <w:basedOn w:val="JC"/>
    <w:rsid w:val="007C7B32"/>
    <w:pPr>
      <w:spacing w:line="420" w:lineRule="exact"/>
      <w:ind w:left="907" w:hanging="907"/>
    </w:pPr>
  </w:style>
  <w:style w:type="paragraph" w:customStyle="1" w:styleId="ac">
    <w:name w:val="空白改行"/>
    <w:basedOn w:val="JC"/>
    <w:rsid w:val="00151987"/>
    <w:pPr>
      <w:spacing w:line="200" w:lineRule="exact"/>
      <w:ind w:left="199"/>
    </w:pPr>
  </w:style>
  <w:style w:type="paragraph" w:customStyle="1" w:styleId="ad">
    <w:name w:val="階層１"/>
    <w:basedOn w:val="JC"/>
    <w:rsid w:val="009E2C23"/>
    <w:pPr>
      <w:outlineLvl w:val="0"/>
    </w:pPr>
  </w:style>
  <w:style w:type="paragraph" w:customStyle="1" w:styleId="ae">
    <w:name w:val="注釈"/>
    <w:basedOn w:val="JC"/>
    <w:rsid w:val="007C7B32"/>
    <w:pPr>
      <w:spacing w:line="420" w:lineRule="exact"/>
      <w:ind w:left="596" w:hanging="397"/>
    </w:pPr>
  </w:style>
  <w:style w:type="paragraph" w:customStyle="1" w:styleId="af">
    <w:name w:val="並び"/>
    <w:basedOn w:val="JC"/>
    <w:link w:val="af0"/>
    <w:rsid w:val="006C3805"/>
    <w:pPr>
      <w:spacing w:line="420" w:lineRule="exact"/>
    </w:pPr>
  </w:style>
  <w:style w:type="paragraph" w:styleId="af1">
    <w:name w:val="annotation subject"/>
    <w:basedOn w:val="a7"/>
    <w:next w:val="a7"/>
    <w:link w:val="af2"/>
    <w:locked/>
    <w:rsid w:val="00A3619E"/>
    <w:rPr>
      <w:b/>
      <w:bCs/>
    </w:rPr>
  </w:style>
  <w:style w:type="character" w:customStyle="1" w:styleId="af2">
    <w:name w:val="コメント内容 (文字)"/>
    <w:link w:val="af1"/>
    <w:rsid w:val="00A3619E"/>
    <w:rPr>
      <w:rFonts w:eastAsia="ＭＳ 明朝"/>
      <w:b/>
      <w:bCs/>
      <w:kern w:val="2"/>
      <w:sz w:val="21"/>
    </w:rPr>
  </w:style>
  <w:style w:type="table" w:styleId="af3">
    <w:name w:val="Table Grid"/>
    <w:basedOn w:val="a1"/>
    <w:uiPriority w:val="39"/>
    <w:locked/>
    <w:rsid w:val="009F31F7"/>
    <w:pPr>
      <w:spacing w:line="240" w:lineRule="auto"/>
    </w:pPr>
    <w:rPr>
      <w:rFonts w:ascii="Times New Roman" w:eastAsia="ＭＳ 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図表"/>
    <w:basedOn w:val="af"/>
    <w:link w:val="af5"/>
    <w:qFormat/>
    <w:rsid w:val="00151987"/>
    <w:pPr>
      <w:spacing w:line="240" w:lineRule="auto"/>
      <w:jc w:val="center"/>
    </w:pPr>
  </w:style>
  <w:style w:type="character" w:customStyle="1" w:styleId="JC0">
    <w:name w:val="JC標準 (文字)"/>
    <w:basedOn w:val="a0"/>
    <w:link w:val="JC"/>
    <w:rsid w:val="00120454"/>
  </w:style>
  <w:style w:type="character" w:customStyle="1" w:styleId="af0">
    <w:name w:val="並び (文字)"/>
    <w:basedOn w:val="JC0"/>
    <w:link w:val="af"/>
    <w:rsid w:val="006C3805"/>
    <w:rPr>
      <w:sz w:val="20"/>
    </w:rPr>
  </w:style>
  <w:style w:type="character" w:customStyle="1" w:styleId="af5">
    <w:name w:val="図表 (文字)"/>
    <w:basedOn w:val="af0"/>
    <w:link w:val="af4"/>
    <w:rsid w:val="00151987"/>
    <w:rPr>
      <w:sz w:val="20"/>
    </w:rPr>
  </w:style>
  <w:style w:type="paragraph" w:customStyle="1" w:styleId="-">
    <w:name w:val="選択肢-項目群あり横並び"/>
    <w:basedOn w:val="af"/>
    <w:qFormat/>
    <w:rsid w:val="004F258D"/>
    <w:pPr>
      <w:tabs>
        <w:tab w:val="left" w:pos="992"/>
        <w:tab w:val="left" w:pos="3374"/>
        <w:tab w:val="left" w:pos="5755"/>
      </w:tabs>
      <w:ind w:left="199"/>
    </w:pPr>
  </w:style>
  <w:style w:type="paragraph" w:customStyle="1" w:styleId="-0">
    <w:name w:val="選択肢-項目群なし横並び"/>
    <w:basedOn w:val="af"/>
    <w:qFormat/>
    <w:rsid w:val="00F52E3E"/>
    <w:pPr>
      <w:tabs>
        <w:tab w:val="left" w:pos="2778"/>
        <w:tab w:val="left" w:pos="5557"/>
      </w:tabs>
      <w:ind w:left="199"/>
    </w:pPr>
  </w:style>
  <w:style w:type="paragraph" w:customStyle="1" w:styleId="af6">
    <w:name w:val="階層"/>
    <w:basedOn w:val="ad"/>
    <w:qFormat/>
    <w:rsid w:val="00C05C9C"/>
    <w:rPr>
      <w:rFonts w:eastAsia="BIZ UDゴシック"/>
      <w:b/>
    </w:rPr>
  </w:style>
  <w:style w:type="character" w:customStyle="1" w:styleId="a5">
    <w:name w:val="ヘッダー (文字)"/>
    <w:basedOn w:val="a0"/>
    <w:link w:val="a4"/>
    <w:uiPriority w:val="99"/>
    <w:rsid w:val="00633C73"/>
    <w:rPr>
      <w:rFonts w:ascii="ＭＳ 明朝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1\Documents\JC_EDU\TR\Template\T_yoko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T_yoko.dotm</Template>
  <TotalTime>7</TotalTime>
  <Pages>1</Pages>
  <Words>329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Xam文書テンプレート</vt:lpstr>
      <vt:lpstr>Xam文書テンプレート</vt:lpstr>
    </vt:vector>
  </TitlesOfParts>
  <Company>(株)ジェイシー教育研究所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Ｔ２０９９９Ａ０１１Ａ</dc:title>
  <dc:subject/>
  <dc:creator>制作開発部</dc:creator>
  <cp:keywords/>
  <dc:description>スタート：2023/11/29 13:12:17 JC_TR_231115 16.0 10.0_x000d_スタート：2024/04/17 14:14:21 JC_TR_231115 16.0 10.0</dc:description>
  <cp:lastModifiedBy>Kenichi Sato</cp:lastModifiedBy>
  <cp:revision>7</cp:revision>
  <cp:lastPrinted>2024-04-25T05:57:00Z</cp:lastPrinted>
  <dcterms:created xsi:type="dcterms:W3CDTF">2024-04-17T05:14:00Z</dcterms:created>
  <dcterms:modified xsi:type="dcterms:W3CDTF">2024-04-25T05:57:00Z</dcterms:modified>
</cp:coreProperties>
</file>